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5FF" w:rsidRPr="00CA5A38" w:rsidRDefault="00BC45FF" w:rsidP="00990525">
      <w:pPr>
        <w:jc w:val="center"/>
        <w:rPr>
          <w:rFonts w:ascii="Comic Sans MS" w:hAnsi="Comic Sans MS"/>
          <w:b/>
          <w:sz w:val="40"/>
          <w:szCs w:val="40"/>
          <w:u w:val="single"/>
        </w:rPr>
      </w:pPr>
      <w:r w:rsidRPr="00CA5A38">
        <w:rPr>
          <w:rFonts w:ascii="Comic Sans MS" w:hAnsi="Comic Sans MS"/>
          <w:b/>
          <w:sz w:val="40"/>
          <w:szCs w:val="40"/>
          <w:u w:val="single"/>
        </w:rPr>
        <w:t>Projekt Haustiere der Klasse 2/3b</w:t>
      </w: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>Die Klasse 2/3b hat aus gesammelten Themenvorschlägen</w:t>
      </w:r>
      <w:r>
        <w:rPr>
          <w:rFonts w:ascii="Comic Sans MS" w:hAnsi="Comic Sans MS"/>
          <w:sz w:val="32"/>
          <w:szCs w:val="32"/>
        </w:rPr>
        <w:t xml:space="preserve"> (Zootiere, Weltall, Flugzeuge, Dinosaurier, Technik, Brücken,…) </w:t>
      </w:r>
      <w:r w:rsidRPr="00D26F68">
        <w:rPr>
          <w:rFonts w:ascii="Comic Sans MS" w:hAnsi="Comic Sans MS"/>
          <w:sz w:val="32"/>
          <w:szCs w:val="32"/>
        </w:rPr>
        <w:t xml:space="preserve">das Thema „Haustiere“ abgestimmt. Daraufhin haben die Kinder sich in Interessengruppen eingewählt und selbstständig dazu Materialien gesammelt (Gruppenthemen: Hamster, Katzen, Hunde, Kaninchen, Wellensittiche und Ratten). Nach einer Sichtung des Materials hat die Klasse sowohl gemeinsam Kriterien zur Gestaltung von Plakaten als auch inhaltliche Fragen zum Thema „Haustiere“ </w:t>
      </w:r>
      <w:r>
        <w:rPr>
          <w:rFonts w:ascii="Comic Sans MS" w:hAnsi="Comic Sans MS"/>
          <w:sz w:val="32"/>
          <w:szCs w:val="32"/>
        </w:rPr>
        <w:t>festgelegt</w:t>
      </w:r>
      <w:r w:rsidRPr="00D26F68">
        <w:rPr>
          <w:rFonts w:ascii="Comic Sans MS" w:hAnsi="Comic Sans MS"/>
          <w:sz w:val="32"/>
          <w:szCs w:val="32"/>
        </w:rPr>
        <w:t xml:space="preserve">. </w:t>
      </w: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 xml:space="preserve">In Gruppenarbeit haben die Kinder Informationen gesammelt und in gemeinsamer Absprache ihre Plakate gestaltet. </w: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1" o:spid="_x0000_i1025" type="#_x0000_t75" style="width:186pt;height:139.5pt;visibility:visible">
            <v:imagedata r:id="rId4" o:title=""/>
          </v:shape>
        </w:pict>
      </w:r>
      <w:r>
        <w:rPr>
          <w:rFonts w:ascii="Comic Sans MS" w:hAnsi="Comic Sans MS"/>
          <w:sz w:val="32"/>
          <w:szCs w:val="32"/>
        </w:rPr>
        <w:t xml:space="preserve">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0" o:spid="_x0000_i1026" type="#_x0000_t75" style="width:211.5pt;height:138pt;visibility:visible">
            <v:imagedata r:id="rId5" o:title=""/>
          </v:shape>
        </w:pic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1" o:spid="_x0000_i1027" type="#_x0000_t75" style="width:195.75pt;height:147pt;visibility:visible">
            <v:imagedata r:id="rId6" o:title=""/>
          </v:shape>
        </w:pict>
      </w:r>
      <w:r>
        <w:rPr>
          <w:rFonts w:ascii="Comic Sans MS" w:hAnsi="Comic Sans MS"/>
          <w:sz w:val="32"/>
          <w:szCs w:val="32"/>
        </w:rPr>
        <w:t xml:space="preserve">  </w:t>
      </w:r>
      <w:bookmarkStart w:id="0" w:name="_GoBack"/>
      <w:bookmarkEnd w:id="0"/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2" o:spid="_x0000_i1028" type="#_x0000_t75" style="width:199.5pt;height:150pt;visibility:visible">
            <v:imagedata r:id="rId7" o:title=""/>
          </v:shape>
        </w:pic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3" o:spid="_x0000_i1029" type="#_x0000_t75" style="width:219.75pt;height:165pt;visibility:visible">
            <v:imagedata r:id="rId8" o:title=""/>
          </v:shape>
        </w:pict>
      </w:r>
      <w:r>
        <w:rPr>
          <w:rFonts w:ascii="Comic Sans MS" w:hAnsi="Comic Sans MS"/>
          <w:sz w:val="32"/>
          <w:szCs w:val="32"/>
        </w:rPr>
        <w:t xml:space="preserve">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4" o:spid="_x0000_i1030" type="#_x0000_t75" style="width:213pt;height:158.25pt;visibility:visible">
            <v:imagedata r:id="rId9" o:title=""/>
          </v:shape>
        </w:pict>
      </w:r>
    </w:p>
    <w:p w:rsidR="00BC45FF" w:rsidRDefault="00BC45FF" w:rsidP="00B75FFD">
      <w:pPr>
        <w:rPr>
          <w:rFonts w:ascii="Comic Sans MS" w:hAnsi="Comic Sans MS"/>
          <w:sz w:val="32"/>
          <w:szCs w:val="32"/>
        </w:rPr>
      </w:pPr>
    </w:p>
    <w:p w:rsidR="00BC45FF" w:rsidRDefault="00BC45FF" w:rsidP="00B75FFD">
      <w:pPr>
        <w:rPr>
          <w:rFonts w:ascii="Comic Sans MS" w:hAnsi="Comic Sans MS"/>
          <w:noProof/>
          <w:sz w:val="32"/>
          <w:szCs w:val="32"/>
          <w:lang w:eastAsia="de-DE"/>
        </w:rPr>
      </w:pPr>
      <w:r>
        <w:rPr>
          <w:rFonts w:ascii="Comic Sans MS" w:hAnsi="Comic Sans MS"/>
          <w:sz w:val="32"/>
          <w:szCs w:val="32"/>
        </w:rPr>
        <w:t>Auch wurden zwischendurch die noch nicht fertigen Plakate vorgestellt und Verbesserungsmöglichkeiten sowie besondere Ideen besprochen:</w:t>
      </w:r>
      <w:r w:rsidRPr="00B75FFD">
        <w:rPr>
          <w:rFonts w:ascii="Comic Sans MS" w:hAnsi="Comic Sans MS"/>
          <w:noProof/>
          <w:sz w:val="32"/>
          <w:szCs w:val="32"/>
          <w:lang w:eastAsia="de-DE"/>
        </w:rPr>
        <w:t xml:space="preserve"> </w:t>
      </w:r>
    </w:p>
    <w:p w:rsidR="00BC45FF" w:rsidRDefault="00BC45FF" w:rsidP="00B75FFD">
      <w:pPr>
        <w:rPr>
          <w:rFonts w:ascii="Comic Sans MS" w:hAnsi="Comic Sans MS"/>
          <w:noProof/>
          <w:sz w:val="32"/>
          <w:szCs w:val="32"/>
          <w:lang w:eastAsia="de-DE"/>
        </w:rPr>
      </w:pPr>
    </w:p>
    <w:p w:rsidR="00BC45FF" w:rsidRDefault="00BC45FF" w:rsidP="00B75FFD">
      <w:pPr>
        <w:jc w:val="center"/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8" o:spid="_x0000_i1031" type="#_x0000_t75" style="width:374.25pt;height:280.5pt;visibility:visible">
            <v:imagedata r:id="rId10" o:title=""/>
          </v:shape>
        </w:pict>
      </w:r>
    </w:p>
    <w:p w:rsidR="00BC45FF" w:rsidRPr="00D26F68" w:rsidRDefault="00BC45FF" w:rsidP="005219E4">
      <w:pPr>
        <w:jc w:val="center"/>
        <w:rPr>
          <w:rFonts w:ascii="Comic Sans MS" w:hAnsi="Comic Sans MS"/>
          <w:sz w:val="32"/>
          <w:szCs w:val="32"/>
        </w:rPr>
      </w:pP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 xml:space="preserve">An einem festgelegten Termin durften die Kinder ihre Haustiere mitbringen und als Experten fungieren. </w:t>
      </w:r>
      <w:r>
        <w:rPr>
          <w:rFonts w:ascii="Comic Sans MS" w:hAnsi="Comic Sans MS"/>
          <w:sz w:val="32"/>
          <w:szCs w:val="32"/>
        </w:rPr>
        <w:t>Zudem besuchte Frau Grundey mit dem Schulhund Donny die Klasse und die Kinder durften Fragen stellen.</w: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4" o:spid="_x0000_i1032" type="#_x0000_t75" style="width:200.25pt;height:150pt;visibility:visible">
            <v:imagedata r:id="rId11" o:title=""/>
          </v:shape>
        </w:pict>
      </w:r>
      <w:r>
        <w:rPr>
          <w:rFonts w:ascii="Comic Sans MS" w:hAnsi="Comic Sans MS"/>
          <w:sz w:val="32"/>
          <w:szCs w:val="32"/>
        </w:rPr>
        <w:t xml:space="preserve">  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6" o:spid="_x0000_i1033" type="#_x0000_t75" style="width:206.25pt;height:155.25pt;visibility:visible">
            <v:imagedata r:id="rId12" o:title=""/>
          </v:shape>
        </w:pict>
      </w:r>
    </w:p>
    <w:p w:rsidR="00BC45FF" w:rsidRDefault="00BC45FF" w:rsidP="0005682B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7" o:spid="_x0000_i1034" type="#_x0000_t75" style="width:201.75pt;height:151.5pt;visibility:visible">
            <v:imagedata r:id="rId13" o:title=""/>
          </v:shape>
        </w:pict>
      </w:r>
      <w:r>
        <w:rPr>
          <w:rFonts w:ascii="Comic Sans MS" w:hAnsi="Comic Sans MS"/>
          <w:sz w:val="32"/>
          <w:szCs w:val="32"/>
        </w:rPr>
        <w:t xml:space="preserve">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8" o:spid="_x0000_i1035" type="#_x0000_t75" style="width:203.25pt;height:152.25pt;visibility:visible">
            <v:imagedata r:id="rId14" o:title=""/>
          </v:shape>
        </w:pict>
      </w:r>
    </w:p>
    <w:p w:rsidR="00BC45FF" w:rsidRPr="00D26F68" w:rsidRDefault="00BC45FF" w:rsidP="0005682B">
      <w:pPr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9" o:spid="_x0000_i1036" type="#_x0000_t75" style="width:206.25pt;height:173.25pt;visibility:visible">
            <v:imagedata r:id="rId15" o:title=""/>
          </v:shape>
        </w:pict>
      </w:r>
      <w:r>
        <w:rPr>
          <w:rFonts w:ascii="Comic Sans MS" w:hAnsi="Comic Sans MS"/>
          <w:sz w:val="32"/>
          <w:szCs w:val="32"/>
        </w:rPr>
        <w:t xml:space="preserve"> 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20" o:spid="_x0000_i1037" type="#_x0000_t75" style="width:159.75pt;height:221.25pt;visibility:visible">
            <v:imagedata r:id="rId16" o:title=""/>
          </v:shape>
        </w:pict>
      </w: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Des</w:t>
      </w:r>
      <w:r w:rsidRPr="00D26F68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W</w:t>
      </w:r>
      <w:r w:rsidRPr="00D26F68">
        <w:rPr>
          <w:rFonts w:ascii="Comic Sans MS" w:hAnsi="Comic Sans MS"/>
          <w:sz w:val="32"/>
          <w:szCs w:val="32"/>
        </w:rPr>
        <w:t xml:space="preserve">eiteren erstellten die Kinder ihr eigenes Nagetierbuch, dessen Deckblatt sie selbst gestalten konnten. </w:t>
      </w:r>
    </w:p>
    <w:p w:rsidR="00BC45FF" w:rsidRPr="00D26F68" w:rsidRDefault="00BC45FF" w:rsidP="005219E4">
      <w:pPr>
        <w:jc w:val="center"/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37" o:spid="_x0000_i1038" type="#_x0000_t75" style="width:237.75pt;height:316.5pt;visibility:visible">
            <v:imagedata r:id="rId17" o:title=""/>
          </v:shape>
        </w:pic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 xml:space="preserve">Den Abschluss des Themas bildete die Präsentation der Plakate. </w:t>
      </w:r>
    </w:p>
    <w:p w:rsidR="00BC45FF" w:rsidRDefault="00BC45FF" w:rsidP="0005682B">
      <w:pPr>
        <w:ind w:right="-567"/>
        <w:rPr>
          <w:rFonts w:ascii="Comic Sans MS" w:hAnsi="Comic Sans MS"/>
          <w:sz w:val="32"/>
          <w:szCs w:val="32"/>
        </w:rPr>
      </w:pP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" o:spid="_x0000_i1039" type="#_x0000_t75" style="width:210pt;height:157.5pt;visibility:visible">
            <v:imagedata r:id="rId18" o:title=""/>
          </v:shape>
        </w:pict>
      </w:r>
      <w:r>
        <w:rPr>
          <w:rFonts w:ascii="Comic Sans MS" w:hAnsi="Comic Sans MS"/>
          <w:sz w:val="32"/>
          <w:szCs w:val="32"/>
        </w:rPr>
        <w:t xml:space="preserve">  </w:t>
      </w:r>
      <w:r w:rsidRPr="004257DA">
        <w:rPr>
          <w:rFonts w:ascii="Comic Sans MS" w:hAnsi="Comic Sans MS"/>
          <w:noProof/>
          <w:sz w:val="32"/>
          <w:szCs w:val="32"/>
          <w:lang w:eastAsia="de-DE"/>
        </w:rPr>
        <w:pict>
          <v:shape id="Grafik 12" o:spid="_x0000_i1040" type="#_x0000_t75" style="width:210pt;height:157.5pt;visibility:visible">
            <v:imagedata r:id="rId19" o:title=""/>
          </v:shape>
        </w:pict>
      </w: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>Die Plakate wurden dann im grünen Aufgang zur Ansicht für alle Kinder</w:t>
      </w:r>
      <w:r>
        <w:rPr>
          <w:rFonts w:ascii="Comic Sans MS" w:hAnsi="Comic Sans MS"/>
          <w:sz w:val="32"/>
          <w:szCs w:val="32"/>
        </w:rPr>
        <w:t xml:space="preserve"> des Aufgangs</w:t>
      </w:r>
      <w:r w:rsidRPr="00D26F68">
        <w:rPr>
          <w:rFonts w:ascii="Comic Sans MS" w:hAnsi="Comic Sans MS"/>
          <w:sz w:val="32"/>
          <w:szCs w:val="32"/>
        </w:rPr>
        <w:t xml:space="preserve"> aufgehängt. </w:t>
      </w: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  <w:r w:rsidRPr="00D26F68">
        <w:rPr>
          <w:rFonts w:ascii="Comic Sans MS" w:hAnsi="Comic Sans MS"/>
          <w:sz w:val="32"/>
          <w:szCs w:val="32"/>
        </w:rPr>
        <w:t xml:space="preserve">     </w:t>
      </w: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Default="00BC45FF" w:rsidP="00316649">
      <w:pPr>
        <w:rPr>
          <w:rFonts w:ascii="Comic Sans MS" w:hAnsi="Comic Sans MS"/>
          <w:sz w:val="32"/>
          <w:szCs w:val="32"/>
        </w:rPr>
      </w:pPr>
    </w:p>
    <w:p w:rsidR="00BC45FF" w:rsidRPr="00D26F68" w:rsidRDefault="00BC45FF" w:rsidP="00316649">
      <w:pPr>
        <w:rPr>
          <w:rFonts w:ascii="Comic Sans MS" w:hAnsi="Comic Sans MS"/>
          <w:sz w:val="32"/>
          <w:szCs w:val="32"/>
        </w:rPr>
      </w:pPr>
    </w:p>
    <w:sectPr w:rsidR="00BC45FF" w:rsidRPr="00D26F68" w:rsidSect="00C113D4">
      <w:pgSz w:w="11906" w:h="16838"/>
      <w:pgMar w:top="1418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16649"/>
    <w:rsid w:val="0005682B"/>
    <w:rsid w:val="0006227A"/>
    <w:rsid w:val="000E79FF"/>
    <w:rsid w:val="001B5CC7"/>
    <w:rsid w:val="00203444"/>
    <w:rsid w:val="00266A73"/>
    <w:rsid w:val="00316649"/>
    <w:rsid w:val="004257DA"/>
    <w:rsid w:val="005219E4"/>
    <w:rsid w:val="005E54C1"/>
    <w:rsid w:val="00637936"/>
    <w:rsid w:val="006C7F72"/>
    <w:rsid w:val="00742BA0"/>
    <w:rsid w:val="00990525"/>
    <w:rsid w:val="00AD62E0"/>
    <w:rsid w:val="00B75FFD"/>
    <w:rsid w:val="00BC45FF"/>
    <w:rsid w:val="00C113D4"/>
    <w:rsid w:val="00C31B7B"/>
    <w:rsid w:val="00CA5A38"/>
    <w:rsid w:val="00CE27A0"/>
    <w:rsid w:val="00D26F68"/>
    <w:rsid w:val="00DF06C3"/>
    <w:rsid w:val="00E13606"/>
    <w:rsid w:val="00E16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F7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5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5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182</Words>
  <Characters>1148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Haustiere der Klasse 2/3b</dc:title>
  <dc:subject/>
  <dc:creator>Nicole Michel</dc:creator>
  <cp:keywords/>
  <dc:description/>
  <cp:lastModifiedBy>Stadt Marburg</cp:lastModifiedBy>
  <cp:revision>2</cp:revision>
  <dcterms:created xsi:type="dcterms:W3CDTF">2012-03-16T10:08:00Z</dcterms:created>
  <dcterms:modified xsi:type="dcterms:W3CDTF">2012-03-16T10:08:00Z</dcterms:modified>
</cp:coreProperties>
</file>